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D95" w:rsidRDefault="00D10D95" w:rsidP="00033B2E">
      <w:pPr>
        <w:spacing w:after="0"/>
        <w:jc w:val="right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Образец №1</w:t>
      </w:r>
    </w:p>
    <w:p w:rsidR="00D10D95" w:rsidRPr="00DF4B73" w:rsidRDefault="00D10D95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До Управителя</w:t>
      </w:r>
    </w:p>
    <w:p w:rsidR="00D10D95" w:rsidRDefault="00D10D95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В и К Стенето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ЕООД </w:t>
      </w:r>
    </w:p>
    <w:p w:rsidR="00D10D95" w:rsidRPr="00DF4B73" w:rsidRDefault="00D10D95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ул. „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Христо Ботев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”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№ </w:t>
      </w:r>
      <w:r>
        <w:rPr>
          <w:rFonts w:ascii="Times New Roman" w:hAnsi="Times New Roman"/>
          <w:b/>
          <w:bCs/>
          <w:sz w:val="24"/>
          <w:szCs w:val="24"/>
        </w:rPr>
        <w:t>213</w:t>
      </w:r>
      <w:r w:rsidRPr="00DF4B73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D10D95" w:rsidRPr="006A10E7" w:rsidRDefault="00D10D95" w:rsidP="00E725F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гр.Троян</w:t>
      </w:r>
    </w:p>
    <w:p w:rsidR="00D10D95" w:rsidRPr="006A10E7" w:rsidRDefault="00D10D95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10D95" w:rsidRDefault="00D10D95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D10D95" w:rsidRDefault="00D10D95" w:rsidP="00C222C0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D10D95" w:rsidRDefault="00D10D95" w:rsidP="00D373B9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ОФЕРТА</w:t>
      </w:r>
    </w:p>
    <w:tbl>
      <w:tblPr>
        <w:tblW w:w="9214" w:type="dxa"/>
        <w:tblInd w:w="-34" w:type="dxa"/>
        <w:tblLayout w:type="fixed"/>
        <w:tblLook w:val="0000"/>
      </w:tblPr>
      <w:tblGrid>
        <w:gridCol w:w="2127"/>
        <w:gridCol w:w="7087"/>
      </w:tblGrid>
      <w:tr w:rsidR="00D10D95" w:rsidRPr="002D4A99" w:rsidTr="00AC39E2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10D95" w:rsidRPr="002D4A99" w:rsidRDefault="00D10D95" w:rsidP="00657874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4A99">
              <w:rPr>
                <w:rFonts w:ascii="Times New Roman" w:hAnsi="Times New Roman"/>
                <w:bCs/>
                <w:sz w:val="24"/>
                <w:szCs w:val="24"/>
              </w:rPr>
              <w:t>Наименование на обществената поръчка: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0D95" w:rsidRPr="002D4A99" w:rsidRDefault="00D10D95" w:rsidP="00B65350">
            <w:pPr>
              <w:spacing w:after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D4A99">
              <w:rPr>
                <w:rFonts w:ascii="Times New Roman" w:hAnsi="Times New Roman"/>
                <w:b/>
                <w:sz w:val="24"/>
                <w:szCs w:val="24"/>
              </w:rPr>
              <w:t>„Доставка на ваучери за храна за нуждите на „В и К Стенето” ЕООД  гр.Троян“</w:t>
            </w:r>
          </w:p>
        </w:tc>
      </w:tr>
    </w:tbl>
    <w:p w:rsidR="00D10D95" w:rsidRDefault="00D10D95" w:rsidP="00BA1F6B">
      <w:pPr>
        <w:jc w:val="both"/>
        <w:rPr>
          <w:rFonts w:ascii="Times New Roman" w:hAnsi="Times New Roman"/>
          <w:sz w:val="24"/>
          <w:szCs w:val="24"/>
        </w:rPr>
      </w:pPr>
    </w:p>
    <w:p w:rsidR="00D10D95" w:rsidRDefault="00D10D95" w:rsidP="00BA1F6B">
      <w:pPr>
        <w:jc w:val="both"/>
        <w:rPr>
          <w:rFonts w:ascii="Times New Roman" w:hAnsi="Times New Roman"/>
          <w:sz w:val="24"/>
          <w:szCs w:val="24"/>
        </w:rPr>
      </w:pPr>
      <w:r w:rsidRPr="00EF6F54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………………………………………………………………………………………………,</w:t>
      </w:r>
    </w:p>
    <w:p w:rsidR="00D10D95" w:rsidRDefault="00D10D95" w:rsidP="00BA1F6B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8446B">
        <w:rPr>
          <w:rFonts w:ascii="Times New Roman" w:hAnsi="Times New Roman"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наименование на участника</w:t>
      </w:r>
      <w:r w:rsidRPr="00B8446B">
        <w:rPr>
          <w:rFonts w:ascii="Times New Roman" w:hAnsi="Times New Roman"/>
          <w:bCs/>
          <w:sz w:val="18"/>
          <w:szCs w:val="18"/>
        </w:rPr>
        <w:t>)</w:t>
      </w:r>
    </w:p>
    <w:p w:rsidR="00D10D95" w:rsidRDefault="00D10D95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с ЕИК………………………………………… </w:t>
      </w:r>
      <w:r w:rsidRPr="00B8446B">
        <w:rPr>
          <w:rFonts w:ascii="Times New Roman" w:hAnsi="Times New Roman"/>
          <w:bCs/>
          <w:iCs/>
          <w:sz w:val="18"/>
          <w:szCs w:val="18"/>
        </w:rPr>
        <w:t>(</w:t>
      </w:r>
      <w:r w:rsidRPr="00B8446B">
        <w:rPr>
          <w:rFonts w:ascii="Times New Roman" w:hAnsi="Times New Roman"/>
          <w:bCs/>
          <w:i/>
          <w:sz w:val="18"/>
          <w:szCs w:val="18"/>
        </w:rPr>
        <w:t>ЕИК/БУЛСТАТ/ЕГН, или друга идентифицираща информация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</w:t>
      </w:r>
      <w:r>
        <w:rPr>
          <w:rFonts w:ascii="Times New Roman" w:hAnsi="Times New Roman"/>
          <w:bCs/>
          <w:sz w:val="24"/>
          <w:szCs w:val="24"/>
        </w:rPr>
        <w:t>, със седалище и адрес на управление:…………………………………………………………….</w:t>
      </w:r>
    </w:p>
    <w:p w:rsidR="00D10D95" w:rsidRDefault="00D10D95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</w:t>
      </w:r>
    </w:p>
    <w:p w:rsidR="00D10D95" w:rsidRDefault="00D10D95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посочва се адрес в зависимост от вида на участника, регистрация в търговски, граждански, или друг регистър, и  в съответствие със законодателството на държавата, в която участникът е установен</w:t>
      </w:r>
      <w:r w:rsidRPr="00B8446B">
        <w:rPr>
          <w:rFonts w:ascii="Times New Roman" w:hAnsi="Times New Roman"/>
          <w:bCs/>
          <w:sz w:val="18"/>
          <w:szCs w:val="18"/>
        </w:rPr>
        <w:t>),</w:t>
      </w:r>
      <w:r>
        <w:rPr>
          <w:rFonts w:ascii="Times New Roman" w:hAnsi="Times New Roman"/>
          <w:bCs/>
          <w:sz w:val="24"/>
          <w:szCs w:val="24"/>
        </w:rPr>
        <w:t xml:space="preserve"> телефон:…………………,факс:………………….…,е</w:t>
      </w:r>
      <w:r w:rsidRPr="008C2BA3">
        <w:rPr>
          <w:rFonts w:ascii="Times New Roman" w:hAnsi="Times New Roman"/>
          <w:bCs/>
          <w:sz w:val="24"/>
          <w:szCs w:val="24"/>
        </w:rPr>
        <w:t>-mail</w:t>
      </w:r>
      <w:r>
        <w:rPr>
          <w:rFonts w:ascii="Times New Roman" w:hAnsi="Times New Roman"/>
          <w:bCs/>
          <w:sz w:val="24"/>
          <w:szCs w:val="24"/>
        </w:rPr>
        <w:t xml:space="preserve"> адрес</w:t>
      </w:r>
      <w:r w:rsidRPr="008C2BA3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>………………………..,</w:t>
      </w:r>
    </w:p>
    <w:p w:rsidR="00D10D95" w:rsidRDefault="00D10D95" w:rsidP="00BA1F6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представлявано от ………………………………...................................……………………,</w:t>
      </w:r>
    </w:p>
    <w:p w:rsidR="00D10D95" w:rsidRPr="00B8446B" w:rsidRDefault="00D10D95" w:rsidP="00BA1F6B">
      <w:pPr>
        <w:spacing w:after="0"/>
        <w:jc w:val="center"/>
        <w:rPr>
          <w:rFonts w:ascii="Times New Roman" w:hAnsi="Times New Roman"/>
          <w:bCs/>
          <w:i/>
          <w:sz w:val="18"/>
          <w:szCs w:val="18"/>
        </w:rPr>
      </w:pPr>
      <w:r w:rsidRPr="00B8446B">
        <w:rPr>
          <w:rFonts w:ascii="Times New Roman" w:hAnsi="Times New Roman"/>
          <w:bCs/>
          <w:i/>
          <w:sz w:val="18"/>
          <w:szCs w:val="18"/>
        </w:rPr>
        <w:t>(имената на законния или упълномощен представител)</w:t>
      </w:r>
    </w:p>
    <w:p w:rsidR="00D10D95" w:rsidRPr="00231276" w:rsidRDefault="00D10D95" w:rsidP="00AC39E2">
      <w:pPr>
        <w:spacing w:after="0"/>
        <w:jc w:val="center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в качеството му на ...………………………………………………………………………...… (</w:t>
      </w:r>
      <w:r w:rsidRPr="00B8446B">
        <w:rPr>
          <w:rFonts w:ascii="Times New Roman" w:hAnsi="Times New Roman"/>
          <w:bCs/>
          <w:i/>
          <w:iCs/>
          <w:sz w:val="18"/>
          <w:szCs w:val="18"/>
        </w:rPr>
        <w:t>управител, прокурист, пълномощник и пр.)</w:t>
      </w:r>
    </w:p>
    <w:p w:rsidR="00D10D95" w:rsidRDefault="00D10D95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10D95" w:rsidRDefault="00D10D95" w:rsidP="00972C6F">
      <w:pPr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УВАЖАЕМИ </w:t>
      </w:r>
      <w:r w:rsidRPr="00DF4B73">
        <w:rPr>
          <w:rFonts w:ascii="Times New Roman" w:hAnsi="Times New Roman"/>
          <w:b/>
          <w:bCs/>
          <w:sz w:val="24"/>
          <w:szCs w:val="24"/>
        </w:rPr>
        <w:t>ГОСПОД</w:t>
      </w:r>
      <w:r>
        <w:rPr>
          <w:rFonts w:ascii="Times New Roman" w:hAnsi="Times New Roman"/>
          <w:b/>
          <w:bCs/>
          <w:sz w:val="24"/>
          <w:szCs w:val="24"/>
        </w:rPr>
        <w:t>ИН УПРАВИТЕЛ</w:t>
      </w:r>
      <w:r w:rsidRPr="00DF4B73">
        <w:rPr>
          <w:rFonts w:ascii="Times New Roman" w:hAnsi="Times New Roman"/>
          <w:b/>
          <w:bCs/>
          <w:sz w:val="24"/>
          <w:szCs w:val="24"/>
        </w:rPr>
        <w:t>,</w:t>
      </w:r>
    </w:p>
    <w:p w:rsidR="00D10D95" w:rsidRPr="00444CD6" w:rsidRDefault="00D10D95" w:rsidP="00972C6F">
      <w:pPr>
        <w:spacing w:after="0"/>
        <w:ind w:firstLine="72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D10D95" w:rsidRDefault="00D10D95" w:rsidP="007F2EC7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4B0FAB">
        <w:rPr>
          <w:rFonts w:ascii="Times New Roman" w:hAnsi="Times New Roman"/>
          <w:bCs/>
          <w:sz w:val="24"/>
          <w:szCs w:val="24"/>
        </w:rPr>
        <w:t xml:space="preserve">От името на </w:t>
      </w:r>
      <w:r>
        <w:rPr>
          <w:rFonts w:ascii="Times New Roman" w:hAnsi="Times New Roman"/>
          <w:bCs/>
          <w:sz w:val="24"/>
          <w:szCs w:val="24"/>
        </w:rPr>
        <w:t>представлявания от мен участник</w:t>
      </w:r>
      <w:r w:rsidRPr="004B0FAB">
        <w:rPr>
          <w:rFonts w:ascii="Times New Roman" w:hAnsi="Times New Roman"/>
          <w:bCs/>
          <w:sz w:val="24"/>
          <w:szCs w:val="24"/>
        </w:rPr>
        <w:t xml:space="preserve"> заявявам, че желаем да участваме в </w:t>
      </w:r>
      <w:r>
        <w:rPr>
          <w:rFonts w:ascii="Times New Roman" w:hAnsi="Times New Roman"/>
          <w:bCs/>
          <w:sz w:val="24"/>
          <w:szCs w:val="24"/>
        </w:rPr>
        <w:t>обявената от Вас</w:t>
      </w:r>
      <w:r w:rsidRPr="004B0FAB">
        <w:rPr>
          <w:rFonts w:ascii="Times New Roman" w:hAnsi="Times New Roman"/>
          <w:bCs/>
          <w:sz w:val="24"/>
          <w:szCs w:val="24"/>
        </w:rPr>
        <w:t xml:space="preserve"> обществена </w:t>
      </w:r>
      <w:r>
        <w:rPr>
          <w:rFonts w:ascii="Times New Roman" w:hAnsi="Times New Roman"/>
          <w:bCs/>
          <w:sz w:val="24"/>
          <w:szCs w:val="24"/>
        </w:rPr>
        <w:t>поръчка</w:t>
      </w:r>
      <w:r w:rsidRPr="004B0FAB">
        <w:rPr>
          <w:rFonts w:ascii="Times New Roman" w:hAnsi="Times New Roman"/>
          <w:bCs/>
          <w:sz w:val="24"/>
          <w:szCs w:val="24"/>
        </w:rPr>
        <w:t>.</w:t>
      </w:r>
    </w:p>
    <w:p w:rsidR="00D10D95" w:rsidRPr="00455BBD" w:rsidRDefault="00D10D95" w:rsidP="007F2EC7">
      <w:pPr>
        <w:pStyle w:val="NormalWeb"/>
        <w:spacing w:before="0" w:beforeAutospacing="0" w:after="0" w:afterAutospacing="0"/>
        <w:ind w:firstLine="708"/>
        <w:jc w:val="both"/>
      </w:pPr>
      <w:r>
        <w:rPr>
          <w:bCs/>
        </w:rPr>
        <w:t xml:space="preserve"> </w:t>
      </w:r>
      <w:r w:rsidRPr="004B0FAB">
        <w:rPr>
          <w:bCs/>
        </w:rPr>
        <w:t xml:space="preserve">От името на </w:t>
      </w:r>
      <w:r>
        <w:rPr>
          <w:bCs/>
        </w:rPr>
        <w:t>представлявания от мен участник потвърждавам, че с подаването на настоящата оферта</w:t>
      </w:r>
      <w:r w:rsidRPr="007F2EC7">
        <w:t xml:space="preserve"> </w:t>
      </w:r>
      <w:r w:rsidRPr="00455BBD">
        <w:t>се съгласява</w:t>
      </w:r>
      <w:r>
        <w:t>м</w:t>
      </w:r>
      <w:r w:rsidRPr="00455BBD">
        <w:t xml:space="preserve"> с всички условия на възложителя, в т.ч. с определения срок на валидност на офертите и с проекта на договор.</w:t>
      </w:r>
    </w:p>
    <w:p w:rsidR="00D10D95" w:rsidRDefault="00D10D95" w:rsidP="007F2EC7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D10D95" w:rsidRDefault="00D10D95" w:rsidP="007F2EC7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 изпълнение на изискванията  към участниците и критериите за подбор, представям:</w:t>
      </w:r>
    </w:p>
    <w:p w:rsidR="00D10D95" w:rsidRDefault="00D10D95" w:rsidP="007F2EC7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 еЕЕДОП на електронен носител;</w:t>
      </w:r>
    </w:p>
    <w:p w:rsidR="00D10D95" w:rsidRDefault="00D10D95" w:rsidP="007F2EC7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Заявявам, че лицата, задължени да подпишат еЕЕДОП са:</w:t>
      </w:r>
    </w:p>
    <w:p w:rsidR="00D10D95" w:rsidRDefault="00D10D95" w:rsidP="007F2EC7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.............................(</w:t>
      </w:r>
      <w:r w:rsidRPr="00105631">
        <w:rPr>
          <w:rFonts w:ascii="Times New Roman" w:hAnsi="Times New Roman"/>
          <w:bCs/>
          <w:i/>
          <w:sz w:val="24"/>
          <w:szCs w:val="24"/>
        </w:rPr>
        <w:t>трите имена</w:t>
      </w:r>
      <w:r>
        <w:rPr>
          <w:rFonts w:ascii="Times New Roman" w:hAnsi="Times New Roman"/>
          <w:bCs/>
          <w:sz w:val="24"/>
          <w:szCs w:val="24"/>
        </w:rPr>
        <w:t>) - ...................................(</w:t>
      </w:r>
      <w:r w:rsidRPr="00105631">
        <w:rPr>
          <w:rFonts w:ascii="Times New Roman" w:hAnsi="Times New Roman"/>
          <w:bCs/>
          <w:i/>
          <w:sz w:val="24"/>
          <w:szCs w:val="24"/>
        </w:rPr>
        <w:t>качество</w:t>
      </w:r>
      <w:r>
        <w:rPr>
          <w:rFonts w:ascii="Times New Roman" w:hAnsi="Times New Roman"/>
          <w:bCs/>
          <w:sz w:val="24"/>
          <w:szCs w:val="24"/>
        </w:rPr>
        <w:t>)</w:t>
      </w:r>
    </w:p>
    <w:p w:rsidR="00D10D95" w:rsidRDefault="00D10D95" w:rsidP="007F2EC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2)</w:t>
      </w:r>
      <w:r w:rsidRPr="007F2E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Заверено копие на разрешение за извършване на дейност като оператор по смисъла на </w:t>
      </w:r>
      <w:r w:rsidRPr="00461D37">
        <w:rPr>
          <w:rFonts w:ascii="Times New Roman" w:hAnsi="Times New Roman"/>
          <w:sz w:val="24"/>
          <w:szCs w:val="24"/>
        </w:rPr>
        <w:t>Наредба №7 от 09.07.2003г. за условията и реда за издаване и отнемане на разрешение за извършване на дейност като оператор на ваучери за храна и осъществяване на дейност като оператор</w:t>
      </w:r>
      <w:r>
        <w:rPr>
          <w:rFonts w:ascii="Times New Roman" w:hAnsi="Times New Roman"/>
          <w:sz w:val="24"/>
          <w:szCs w:val="24"/>
        </w:rPr>
        <w:t>, №......../.......(</w:t>
      </w:r>
      <w:r w:rsidRPr="007F2EC7">
        <w:rPr>
          <w:rFonts w:ascii="Times New Roman" w:hAnsi="Times New Roman"/>
          <w:i/>
          <w:sz w:val="24"/>
          <w:szCs w:val="24"/>
        </w:rPr>
        <w:t>от дата)</w:t>
      </w:r>
    </w:p>
    <w:p w:rsidR="00D10D95" w:rsidRPr="00302C39" w:rsidRDefault="00D10D95" w:rsidP="007F2EC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10D95" w:rsidRDefault="00D10D95" w:rsidP="007F2EC7">
      <w:pPr>
        <w:ind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Заверено копие от  Заповед за предоставяне на индивидуална квота за 20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20 г. №......../.......(</w:t>
      </w:r>
      <w:r w:rsidRPr="007F2EC7">
        <w:rPr>
          <w:rFonts w:ascii="Times New Roman" w:hAnsi="Times New Roman"/>
          <w:i/>
          <w:sz w:val="24"/>
          <w:szCs w:val="24"/>
        </w:rPr>
        <w:t>от дата)</w:t>
      </w:r>
    </w:p>
    <w:p w:rsidR="00D10D95" w:rsidRPr="007F2EC7" w:rsidRDefault="00D10D95" w:rsidP="007F2EC7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Приложено представям нашите техническо и ценово предложение.</w:t>
      </w:r>
    </w:p>
    <w:p w:rsidR="00D10D95" w:rsidRDefault="00D10D95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D10D95" w:rsidRDefault="00D10D95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Look w:val="00A0"/>
      </w:tblPr>
      <w:tblGrid>
        <w:gridCol w:w="4261"/>
        <w:gridCol w:w="4261"/>
      </w:tblGrid>
      <w:tr w:rsidR="00D10D95" w:rsidRPr="002D4A99" w:rsidTr="00AB25DA">
        <w:tc>
          <w:tcPr>
            <w:tcW w:w="4261" w:type="dxa"/>
          </w:tcPr>
          <w:p w:rsidR="00D10D95" w:rsidRPr="002D4A99" w:rsidRDefault="00D10D95" w:rsidP="00AB25DA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r w:rsidRPr="002D4A99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Дата </w:t>
            </w:r>
          </w:p>
        </w:tc>
        <w:tc>
          <w:tcPr>
            <w:tcW w:w="4261" w:type="dxa"/>
          </w:tcPr>
          <w:p w:rsidR="00D10D95" w:rsidRPr="002D4A99" w:rsidRDefault="00D10D95" w:rsidP="00AB25DA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2D4A9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________/ _________ / ______</w:t>
            </w:r>
          </w:p>
        </w:tc>
      </w:tr>
      <w:tr w:rsidR="00D10D95" w:rsidRPr="002D4A99" w:rsidTr="00AB25DA">
        <w:tc>
          <w:tcPr>
            <w:tcW w:w="4261" w:type="dxa"/>
          </w:tcPr>
          <w:p w:rsidR="00D10D95" w:rsidRPr="002D4A99" w:rsidRDefault="00D10D95" w:rsidP="00AB25DA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en-GB"/>
              </w:rPr>
            </w:pPr>
            <w:r w:rsidRPr="002D4A99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Име и фамилия</w:t>
            </w:r>
          </w:p>
        </w:tc>
        <w:tc>
          <w:tcPr>
            <w:tcW w:w="4261" w:type="dxa"/>
          </w:tcPr>
          <w:p w:rsidR="00D10D95" w:rsidRPr="002D4A99" w:rsidRDefault="00D10D95" w:rsidP="00AB25DA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2D4A9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  <w:tr w:rsidR="00D10D95" w:rsidRPr="002D4A99" w:rsidTr="00AB25DA">
        <w:tc>
          <w:tcPr>
            <w:tcW w:w="4261" w:type="dxa"/>
          </w:tcPr>
          <w:p w:rsidR="00D10D95" w:rsidRPr="002D4A99" w:rsidRDefault="00D10D95" w:rsidP="00AB25DA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4A99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Подпис </w:t>
            </w:r>
            <w:r w:rsidRPr="002D4A99">
              <w:rPr>
                <w:rFonts w:ascii="Times New Roman" w:hAnsi="Times New Roman"/>
                <w:bCs/>
                <w:sz w:val="24"/>
                <w:szCs w:val="24"/>
              </w:rPr>
              <w:t>(и печат)</w:t>
            </w:r>
          </w:p>
          <w:p w:rsidR="00D10D95" w:rsidRPr="002D4A99" w:rsidRDefault="00D10D95" w:rsidP="00AB25DA">
            <w:pPr>
              <w:spacing w:after="0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2D4A99">
              <w:rPr>
                <w:rFonts w:ascii="Times New Roman" w:hAnsi="Times New Roman"/>
                <w:bCs/>
                <w:i/>
                <w:sz w:val="24"/>
                <w:szCs w:val="24"/>
              </w:rPr>
              <w:t>(документът се подписва от законния представител на участника или от надлежно упълномощено лице)</w:t>
            </w:r>
          </w:p>
        </w:tc>
        <w:tc>
          <w:tcPr>
            <w:tcW w:w="4261" w:type="dxa"/>
          </w:tcPr>
          <w:p w:rsidR="00D10D95" w:rsidRPr="002D4A99" w:rsidRDefault="00D10D95" w:rsidP="00AB25DA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2D4A9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__________________________</w:t>
            </w:r>
          </w:p>
        </w:tc>
      </w:tr>
    </w:tbl>
    <w:p w:rsidR="00D10D95" w:rsidRDefault="00D10D95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D10D95" w:rsidRDefault="00D10D95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D10D95" w:rsidRDefault="00D10D95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D10D95" w:rsidRDefault="00D10D95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D10D95" w:rsidRDefault="00D10D95" w:rsidP="008E1E6B">
      <w:pPr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sectPr w:rsidR="00D10D95" w:rsidSect="009547BA">
      <w:footerReference w:type="default" r:id="rId7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D95" w:rsidRDefault="00D10D95" w:rsidP="00C84645">
      <w:pPr>
        <w:spacing w:after="0" w:line="240" w:lineRule="auto"/>
      </w:pPr>
      <w:r>
        <w:separator/>
      </w:r>
    </w:p>
  </w:endnote>
  <w:endnote w:type="continuationSeparator" w:id="0">
    <w:p w:rsidR="00D10D95" w:rsidRDefault="00D10D95" w:rsidP="00C84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D95" w:rsidRDefault="00D10D95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D10D95" w:rsidRDefault="00D10D9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D95" w:rsidRDefault="00D10D95" w:rsidP="00C84645">
      <w:pPr>
        <w:spacing w:after="0" w:line="240" w:lineRule="auto"/>
      </w:pPr>
      <w:r>
        <w:separator/>
      </w:r>
    </w:p>
  </w:footnote>
  <w:footnote w:type="continuationSeparator" w:id="0">
    <w:p w:rsidR="00D10D95" w:rsidRDefault="00D10D95" w:rsidP="00C84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1590D"/>
    <w:multiLevelType w:val="hybridMultilevel"/>
    <w:tmpl w:val="0E32E5CC"/>
    <w:lvl w:ilvl="0" w:tplc="5330E928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676B2DEF"/>
    <w:multiLevelType w:val="hybridMultilevel"/>
    <w:tmpl w:val="1C682360"/>
    <w:lvl w:ilvl="0" w:tplc="555C3C7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73B9"/>
    <w:rsid w:val="0000203D"/>
    <w:rsid w:val="00012A85"/>
    <w:rsid w:val="00030D56"/>
    <w:rsid w:val="00033B2E"/>
    <w:rsid w:val="0007500C"/>
    <w:rsid w:val="00082049"/>
    <w:rsid w:val="00085447"/>
    <w:rsid w:val="000C3FEE"/>
    <w:rsid w:val="000E75CC"/>
    <w:rsid w:val="000F0C9F"/>
    <w:rsid w:val="000F5B0D"/>
    <w:rsid w:val="00105631"/>
    <w:rsid w:val="00106B37"/>
    <w:rsid w:val="00176A86"/>
    <w:rsid w:val="001773DB"/>
    <w:rsid w:val="00195CDC"/>
    <w:rsid w:val="001C2193"/>
    <w:rsid w:val="001E4AD0"/>
    <w:rsid w:val="00220958"/>
    <w:rsid w:val="00231276"/>
    <w:rsid w:val="002342DC"/>
    <w:rsid w:val="00241D1F"/>
    <w:rsid w:val="002A12FF"/>
    <w:rsid w:val="002B6E8B"/>
    <w:rsid w:val="002C2B02"/>
    <w:rsid w:val="002D216C"/>
    <w:rsid w:val="002D4A99"/>
    <w:rsid w:val="00302C39"/>
    <w:rsid w:val="0030323D"/>
    <w:rsid w:val="00313B78"/>
    <w:rsid w:val="003309C9"/>
    <w:rsid w:val="00370953"/>
    <w:rsid w:val="003714AF"/>
    <w:rsid w:val="00386E30"/>
    <w:rsid w:val="003A1F4E"/>
    <w:rsid w:val="003C1570"/>
    <w:rsid w:val="003C6ADB"/>
    <w:rsid w:val="003D5886"/>
    <w:rsid w:val="00444CD6"/>
    <w:rsid w:val="00455BBD"/>
    <w:rsid w:val="00461D37"/>
    <w:rsid w:val="0047104F"/>
    <w:rsid w:val="004738BD"/>
    <w:rsid w:val="004832EA"/>
    <w:rsid w:val="004936EB"/>
    <w:rsid w:val="00496FAE"/>
    <w:rsid w:val="004B0FAB"/>
    <w:rsid w:val="004C4D35"/>
    <w:rsid w:val="0052607A"/>
    <w:rsid w:val="0054479C"/>
    <w:rsid w:val="0055014E"/>
    <w:rsid w:val="00576D94"/>
    <w:rsid w:val="005B4E64"/>
    <w:rsid w:val="005F49A4"/>
    <w:rsid w:val="006148D0"/>
    <w:rsid w:val="006212E1"/>
    <w:rsid w:val="00657874"/>
    <w:rsid w:val="006A10E7"/>
    <w:rsid w:val="006F2D05"/>
    <w:rsid w:val="007030D9"/>
    <w:rsid w:val="0070700C"/>
    <w:rsid w:val="00723B8A"/>
    <w:rsid w:val="00730B72"/>
    <w:rsid w:val="00747E25"/>
    <w:rsid w:val="00753043"/>
    <w:rsid w:val="00754B23"/>
    <w:rsid w:val="00756AF0"/>
    <w:rsid w:val="007667D4"/>
    <w:rsid w:val="007754E5"/>
    <w:rsid w:val="00783BC8"/>
    <w:rsid w:val="00793519"/>
    <w:rsid w:val="007C5AF8"/>
    <w:rsid w:val="007D4B80"/>
    <w:rsid w:val="007F2EC7"/>
    <w:rsid w:val="00816F02"/>
    <w:rsid w:val="00825F29"/>
    <w:rsid w:val="008A74C8"/>
    <w:rsid w:val="008B3CE6"/>
    <w:rsid w:val="008C2BA3"/>
    <w:rsid w:val="008D6709"/>
    <w:rsid w:val="008E1E6B"/>
    <w:rsid w:val="008F5F8F"/>
    <w:rsid w:val="00946216"/>
    <w:rsid w:val="009547BA"/>
    <w:rsid w:val="00965CF3"/>
    <w:rsid w:val="00972C6F"/>
    <w:rsid w:val="009C0E28"/>
    <w:rsid w:val="009C18DC"/>
    <w:rsid w:val="009E1358"/>
    <w:rsid w:val="00A271C3"/>
    <w:rsid w:val="00A36DDC"/>
    <w:rsid w:val="00A667B0"/>
    <w:rsid w:val="00A75137"/>
    <w:rsid w:val="00A87E48"/>
    <w:rsid w:val="00AA7489"/>
    <w:rsid w:val="00AB25DA"/>
    <w:rsid w:val="00AC39E2"/>
    <w:rsid w:val="00AC73BC"/>
    <w:rsid w:val="00B00688"/>
    <w:rsid w:val="00B06CAE"/>
    <w:rsid w:val="00B112E1"/>
    <w:rsid w:val="00B15C08"/>
    <w:rsid w:val="00B35300"/>
    <w:rsid w:val="00B416F6"/>
    <w:rsid w:val="00B65350"/>
    <w:rsid w:val="00B738B4"/>
    <w:rsid w:val="00B75731"/>
    <w:rsid w:val="00B77D35"/>
    <w:rsid w:val="00B8446B"/>
    <w:rsid w:val="00B910E1"/>
    <w:rsid w:val="00BA1F6B"/>
    <w:rsid w:val="00BA72E3"/>
    <w:rsid w:val="00BB4DB7"/>
    <w:rsid w:val="00BE72A1"/>
    <w:rsid w:val="00C222C0"/>
    <w:rsid w:val="00C44742"/>
    <w:rsid w:val="00C47A83"/>
    <w:rsid w:val="00C536B0"/>
    <w:rsid w:val="00C56129"/>
    <w:rsid w:val="00C61920"/>
    <w:rsid w:val="00C84645"/>
    <w:rsid w:val="00C85FF5"/>
    <w:rsid w:val="00C87166"/>
    <w:rsid w:val="00CA32BD"/>
    <w:rsid w:val="00CA6414"/>
    <w:rsid w:val="00CB4F6F"/>
    <w:rsid w:val="00CC4757"/>
    <w:rsid w:val="00CD5215"/>
    <w:rsid w:val="00CE1AD1"/>
    <w:rsid w:val="00D10D95"/>
    <w:rsid w:val="00D373B9"/>
    <w:rsid w:val="00D436E6"/>
    <w:rsid w:val="00D44A1B"/>
    <w:rsid w:val="00D535EB"/>
    <w:rsid w:val="00D54331"/>
    <w:rsid w:val="00D61F9A"/>
    <w:rsid w:val="00D7348E"/>
    <w:rsid w:val="00D75CEE"/>
    <w:rsid w:val="00D83460"/>
    <w:rsid w:val="00DA0204"/>
    <w:rsid w:val="00DB36AA"/>
    <w:rsid w:val="00DC50BC"/>
    <w:rsid w:val="00DF2231"/>
    <w:rsid w:val="00DF4B73"/>
    <w:rsid w:val="00E239CE"/>
    <w:rsid w:val="00E725FB"/>
    <w:rsid w:val="00E81D87"/>
    <w:rsid w:val="00E93DEA"/>
    <w:rsid w:val="00EB0DA0"/>
    <w:rsid w:val="00EB3240"/>
    <w:rsid w:val="00EB7B7D"/>
    <w:rsid w:val="00EE0558"/>
    <w:rsid w:val="00EE7584"/>
    <w:rsid w:val="00EF6F54"/>
    <w:rsid w:val="00F1150A"/>
    <w:rsid w:val="00F43BB8"/>
    <w:rsid w:val="00F63DC8"/>
    <w:rsid w:val="00FE4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DC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7500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46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846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84645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747E25"/>
    <w:pPr>
      <w:suppressAutoHyphens/>
      <w:spacing w:after="0" w:line="240" w:lineRule="auto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47E25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paragraph" w:styleId="ListParagraph">
    <w:name w:val="List Paragraph"/>
    <w:basedOn w:val="Normal"/>
    <w:uiPriority w:val="99"/>
    <w:qFormat/>
    <w:rsid w:val="00747E25"/>
    <w:pPr>
      <w:ind w:left="720"/>
      <w:contextualSpacing/>
    </w:pPr>
  </w:style>
  <w:style w:type="paragraph" w:customStyle="1" w:styleId="31">
    <w:name w:val="Основен текст с отстъп 31"/>
    <w:basedOn w:val="Normal"/>
    <w:uiPriority w:val="99"/>
    <w:rsid w:val="00CA32BD"/>
    <w:pPr>
      <w:widowControl w:val="0"/>
      <w:suppressAutoHyphens/>
      <w:spacing w:after="120" w:line="240" w:lineRule="auto"/>
      <w:ind w:left="283"/>
    </w:pPr>
    <w:rPr>
      <w:kern w:val="1"/>
      <w:sz w:val="16"/>
      <w:szCs w:val="16"/>
      <w:lang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rsid w:val="00E81D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81D87"/>
    <w:rPr>
      <w:rFonts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D43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436E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7F2EC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8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2</Pages>
  <Words>384</Words>
  <Characters>2193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        Образец</dc:title>
  <dc:subject/>
  <dc:creator>Me4o</dc:creator>
  <cp:keywords/>
  <dc:description/>
  <cp:lastModifiedBy>Kremy</cp:lastModifiedBy>
  <cp:revision>9</cp:revision>
  <cp:lastPrinted>2017-03-13T14:15:00Z</cp:lastPrinted>
  <dcterms:created xsi:type="dcterms:W3CDTF">2020-01-29T08:25:00Z</dcterms:created>
  <dcterms:modified xsi:type="dcterms:W3CDTF">2020-02-03T09:52:00Z</dcterms:modified>
</cp:coreProperties>
</file>